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1625A" w14:textId="2B800DAC" w:rsidR="009C345A" w:rsidRDefault="009C345A" w:rsidP="00B13FEF">
      <w:pPr>
        <w:tabs>
          <w:tab w:val="left" w:pos="3756"/>
          <w:tab w:val="left" w:pos="5740"/>
        </w:tabs>
        <w:spacing w:after="228"/>
        <w:ind w:left="-669"/>
        <w:jc w:val="both"/>
        <w:rPr>
          <w:rFonts w:ascii="Calibri" w:hAnsi="Calibri"/>
        </w:rPr>
      </w:pPr>
    </w:p>
    <w:p w14:paraId="72E9DA6F" w14:textId="378C9D68" w:rsidR="00B13FEF" w:rsidRDefault="00B13FEF" w:rsidP="003B11EE">
      <w:pPr>
        <w:rPr>
          <w:rFonts w:ascii="Calibri" w:hAnsi="Calibri"/>
          <w:b/>
          <w:bCs/>
          <w:sz w:val="28"/>
          <w:szCs w:val="28"/>
        </w:rPr>
      </w:pPr>
    </w:p>
    <w:p w14:paraId="057DDA11" w14:textId="29DBD93D" w:rsidR="00D90B81" w:rsidRPr="003B11EE" w:rsidRDefault="0081641D" w:rsidP="00B13FEF">
      <w:pPr>
        <w:jc w:val="center"/>
        <w:rPr>
          <w:rFonts w:ascii="Sofia Sans Extra Condensed Extr" w:hAnsi="Sofia Sans Extra Condensed Extr"/>
          <w:b/>
          <w:bCs/>
          <w:sz w:val="40"/>
          <w:szCs w:val="40"/>
        </w:rPr>
      </w:pPr>
      <w:r w:rsidRPr="0067408E">
        <w:rPr>
          <w:rFonts w:ascii="Sofia Sans Extra Condensed Extr" w:hAnsi="Sofia Sans Extra Condensed Extr"/>
          <w:b/>
          <w:bCs/>
          <w:sz w:val="40"/>
          <w:szCs w:val="40"/>
          <w:highlight w:val="yellow"/>
        </w:rPr>
        <w:t>NOM DE LA MANIFESTATION</w:t>
      </w:r>
    </w:p>
    <w:p w14:paraId="3F28E5CF" w14:textId="7072154C" w:rsidR="00B13FEF" w:rsidRPr="003B11EE" w:rsidRDefault="00B13FEF" w:rsidP="003B11EE">
      <w:pPr>
        <w:jc w:val="center"/>
        <w:rPr>
          <w:rFonts w:ascii="Sofia Sans Extra Condensed Extr" w:hAnsi="Sofia Sans Extra Condensed Extr"/>
          <w:b/>
          <w:bCs/>
          <w:sz w:val="40"/>
          <w:szCs w:val="40"/>
        </w:rPr>
      </w:pPr>
      <w:r w:rsidRPr="003B11EE">
        <w:rPr>
          <w:rFonts w:ascii="Sofia Sans Extra Condensed Extr" w:hAnsi="Sofia Sans Extra Condensed Extr"/>
          <w:b/>
          <w:bCs/>
          <w:sz w:val="40"/>
          <w:szCs w:val="40"/>
        </w:rPr>
        <w:t xml:space="preserve">Attestation de </w:t>
      </w:r>
      <w:r w:rsidR="00603272" w:rsidRPr="003B11EE">
        <w:rPr>
          <w:rFonts w:ascii="Sofia Sans Extra Condensed Extr" w:hAnsi="Sofia Sans Extra Condensed Extr"/>
          <w:b/>
          <w:bCs/>
          <w:sz w:val="40"/>
          <w:szCs w:val="40"/>
        </w:rPr>
        <w:t>b</w:t>
      </w:r>
      <w:r w:rsidRPr="003B11EE">
        <w:rPr>
          <w:rFonts w:ascii="Sofia Sans Extra Condensed Extr" w:hAnsi="Sofia Sans Extra Condensed Extr"/>
          <w:b/>
          <w:bCs/>
          <w:sz w:val="40"/>
          <w:szCs w:val="40"/>
        </w:rPr>
        <w:t>énévolat</w:t>
      </w:r>
    </w:p>
    <w:p w14:paraId="2894CDEF" w14:textId="7275C267" w:rsidR="00B13FEF" w:rsidRPr="003B11EE" w:rsidRDefault="00B13FEF" w:rsidP="00B13FEF">
      <w:pPr>
        <w:jc w:val="both"/>
        <w:rPr>
          <w:rFonts w:ascii="Host Grotesk" w:hAnsi="Host Grotesk"/>
        </w:rPr>
      </w:pPr>
    </w:p>
    <w:p w14:paraId="7078F508" w14:textId="4CE11079" w:rsidR="00222B44" w:rsidRPr="003B11EE" w:rsidRDefault="00222B44" w:rsidP="00B13FEF">
      <w:pPr>
        <w:jc w:val="both"/>
        <w:rPr>
          <w:rFonts w:ascii="Host Grotesk" w:hAnsi="Host Grotesk"/>
          <w:sz w:val="24"/>
          <w:szCs w:val="24"/>
        </w:rPr>
      </w:pPr>
    </w:p>
    <w:p w14:paraId="542AAF84" w14:textId="66AC996D" w:rsidR="00326CE8" w:rsidRPr="003B11EE" w:rsidRDefault="00786E46" w:rsidP="00DB5823">
      <w:pPr>
        <w:jc w:val="both"/>
        <w:rPr>
          <w:rFonts w:ascii="Host Grotesk" w:hAnsi="Host Grotesk"/>
          <w:sz w:val="24"/>
          <w:szCs w:val="24"/>
        </w:rPr>
      </w:pPr>
      <w:r w:rsidRPr="003B11EE">
        <w:rPr>
          <w:rFonts w:ascii="Host Grotesk" w:hAnsi="Host Grotesk"/>
          <w:sz w:val="24"/>
          <w:szCs w:val="24"/>
        </w:rPr>
        <w:t xml:space="preserve">Nous attestons que </w:t>
      </w:r>
      <w:r w:rsidR="00B13FEF" w:rsidRPr="0067408E">
        <w:rPr>
          <w:rFonts w:ascii="Host Grotesk" w:hAnsi="Host Grotesk"/>
          <w:sz w:val="24"/>
          <w:szCs w:val="24"/>
          <w:highlight w:val="yellow"/>
        </w:rPr>
        <w:t>M</w:t>
      </w:r>
      <w:r w:rsidR="009F317C" w:rsidRPr="0067408E">
        <w:rPr>
          <w:rFonts w:ascii="Host Grotesk" w:hAnsi="Host Grotesk"/>
          <w:sz w:val="24"/>
          <w:szCs w:val="24"/>
          <w:highlight w:val="yellow"/>
        </w:rPr>
        <w:t>adame</w:t>
      </w:r>
      <w:r w:rsidR="006530E3" w:rsidRPr="0067408E">
        <w:rPr>
          <w:rFonts w:ascii="Host Grotesk" w:hAnsi="Host Grotesk"/>
          <w:sz w:val="24"/>
          <w:szCs w:val="24"/>
          <w:highlight w:val="yellow"/>
        </w:rPr>
        <w:t xml:space="preserve"> / Monsieur</w:t>
      </w:r>
      <w:r w:rsidR="009F317C" w:rsidRPr="0067408E">
        <w:rPr>
          <w:rFonts w:ascii="Host Grotesk" w:hAnsi="Host Grotesk"/>
          <w:sz w:val="24"/>
          <w:szCs w:val="24"/>
          <w:highlight w:val="yellow"/>
        </w:rPr>
        <w:t xml:space="preserve"> </w:t>
      </w:r>
      <w:r w:rsidR="00A8269B"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6530E3" w:rsidRPr="0067408E">
        <w:rPr>
          <w:rFonts w:ascii="Host Grotesk" w:hAnsi="Host Grotesk"/>
          <w:sz w:val="24"/>
          <w:szCs w:val="24"/>
          <w:highlight w:val="yellow"/>
        </w:rPr>
        <w:t>PR</w:t>
      </w:r>
      <w:r w:rsidR="003331A5" w:rsidRPr="0067408E">
        <w:rPr>
          <w:rFonts w:ascii="Host Grotesk" w:hAnsi="Host Grotesk" w:cs="Calibri"/>
          <w:sz w:val="24"/>
          <w:szCs w:val="24"/>
          <w:highlight w:val="yellow"/>
        </w:rPr>
        <w:t>É</w:t>
      </w:r>
      <w:r w:rsidR="003331A5" w:rsidRPr="0067408E">
        <w:rPr>
          <w:rFonts w:ascii="Host Grotesk" w:hAnsi="Host Grotesk"/>
          <w:sz w:val="24"/>
          <w:szCs w:val="24"/>
          <w:highlight w:val="yellow"/>
        </w:rPr>
        <w:t>NOM NOM</w:t>
      </w:r>
      <w:r w:rsidR="00A8269B"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2A4AC5" w:rsidRPr="003B11EE">
        <w:rPr>
          <w:rFonts w:ascii="Host Grotesk" w:hAnsi="Host Grotesk"/>
          <w:sz w:val="24"/>
          <w:szCs w:val="24"/>
        </w:rPr>
        <w:t>, n</w:t>
      </w:r>
      <w:r w:rsidR="004D1434" w:rsidRPr="003B11EE">
        <w:rPr>
          <w:rFonts w:ascii="Host Grotesk" w:hAnsi="Host Grotesk"/>
          <w:sz w:val="24"/>
          <w:szCs w:val="24"/>
        </w:rPr>
        <w:t>é</w:t>
      </w:r>
      <w:r w:rsidR="003331A5" w:rsidRPr="003B11EE">
        <w:rPr>
          <w:rFonts w:ascii="Host Grotesk" w:hAnsi="Host Grotesk"/>
          <w:sz w:val="24"/>
          <w:szCs w:val="24"/>
        </w:rPr>
        <w:t>(</w:t>
      </w:r>
      <w:r w:rsidR="009F317C" w:rsidRPr="0067408E">
        <w:rPr>
          <w:rFonts w:ascii="Host Grotesk" w:hAnsi="Host Grotesk"/>
          <w:sz w:val="24"/>
          <w:szCs w:val="24"/>
          <w:highlight w:val="yellow"/>
        </w:rPr>
        <w:t>e</w:t>
      </w:r>
      <w:r w:rsidR="003331A5" w:rsidRPr="003B11EE">
        <w:rPr>
          <w:rFonts w:ascii="Host Grotesk" w:hAnsi="Host Grotesk"/>
          <w:sz w:val="24"/>
          <w:szCs w:val="24"/>
        </w:rPr>
        <w:t>)</w:t>
      </w:r>
      <w:r w:rsidR="002A4AC5" w:rsidRPr="003B11EE">
        <w:rPr>
          <w:rFonts w:ascii="Host Grotesk" w:hAnsi="Host Grotesk"/>
          <w:sz w:val="24"/>
          <w:szCs w:val="24"/>
        </w:rPr>
        <w:t xml:space="preserve"> l</w:t>
      </w:r>
      <w:r w:rsidR="00434C41" w:rsidRPr="003B11EE">
        <w:rPr>
          <w:rFonts w:ascii="Host Grotesk" w:hAnsi="Host Grotesk"/>
          <w:sz w:val="24"/>
          <w:szCs w:val="24"/>
        </w:rPr>
        <w:t xml:space="preserve">e </w:t>
      </w:r>
      <w:r w:rsidR="009451D4"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9451D4" w:rsidRPr="0067408E">
        <w:rPr>
          <w:rFonts w:ascii="Host Grotesk" w:hAnsi="Host Grotesk"/>
          <w:sz w:val="24"/>
          <w:szCs w:val="24"/>
          <w:highlight w:val="yellow"/>
        </w:rPr>
        <w:t>date de naissance complète</w:t>
      </w:r>
      <w:r w:rsidR="009451D4"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DB5823" w:rsidRPr="003B11EE">
        <w:rPr>
          <w:rFonts w:ascii="Host Grotesk" w:hAnsi="Host Grotesk"/>
          <w:sz w:val="24"/>
          <w:szCs w:val="24"/>
        </w:rPr>
        <w:t>,</w:t>
      </w:r>
      <w:r w:rsidR="00434C41" w:rsidRPr="003B11EE">
        <w:rPr>
          <w:rFonts w:ascii="Host Grotesk" w:hAnsi="Host Grotesk"/>
          <w:sz w:val="24"/>
          <w:szCs w:val="24"/>
        </w:rPr>
        <w:t xml:space="preserve"> </w:t>
      </w:r>
      <w:r w:rsidR="005B3B18" w:rsidRPr="003B11EE">
        <w:rPr>
          <w:rFonts w:ascii="Host Grotesk" w:hAnsi="Host Grotesk"/>
          <w:sz w:val="24"/>
          <w:szCs w:val="24"/>
        </w:rPr>
        <w:t>s’est engagé</w:t>
      </w:r>
      <w:r w:rsidR="00DB5823" w:rsidRPr="003B11EE">
        <w:rPr>
          <w:rFonts w:ascii="Host Grotesk" w:hAnsi="Host Grotesk"/>
          <w:sz w:val="24"/>
          <w:szCs w:val="24"/>
        </w:rPr>
        <w:t xml:space="preserve">(e) </w:t>
      </w:r>
      <w:r w:rsidR="005B3B18" w:rsidRPr="003B11EE">
        <w:rPr>
          <w:rFonts w:ascii="Host Grotesk" w:hAnsi="Host Grotesk"/>
          <w:sz w:val="24"/>
          <w:szCs w:val="24"/>
        </w:rPr>
        <w:t>comme bénévole</w:t>
      </w:r>
      <w:r w:rsidR="00674B87" w:rsidRPr="003B11EE">
        <w:rPr>
          <w:rFonts w:ascii="Host Grotesk" w:hAnsi="Host Grotesk"/>
          <w:sz w:val="24"/>
          <w:szCs w:val="24"/>
        </w:rPr>
        <w:t xml:space="preserve"> à </w:t>
      </w:r>
      <w:r w:rsidR="00A8269B"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DB5823" w:rsidRPr="0067408E">
        <w:rPr>
          <w:rFonts w:ascii="Host Grotesk" w:hAnsi="Host Grotesk"/>
          <w:sz w:val="24"/>
          <w:szCs w:val="24"/>
          <w:highlight w:val="yellow"/>
        </w:rPr>
        <w:t>NOM DE LA MANIFESTATION</w:t>
      </w:r>
      <w:r w:rsidR="00A8269B"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B13FEF" w:rsidRPr="003B11EE">
        <w:rPr>
          <w:rFonts w:ascii="Host Grotesk" w:hAnsi="Host Grotesk"/>
          <w:sz w:val="24"/>
          <w:szCs w:val="24"/>
        </w:rPr>
        <w:t xml:space="preserve"> </w:t>
      </w:r>
      <w:r w:rsidR="009C548F" w:rsidRPr="003B11EE">
        <w:rPr>
          <w:rFonts w:ascii="Host Grotesk" w:hAnsi="Host Grotesk"/>
          <w:sz w:val="24"/>
          <w:szCs w:val="24"/>
        </w:rPr>
        <w:t xml:space="preserve">du </w:t>
      </w:r>
      <w:r w:rsidR="00A57089" w:rsidRPr="0067408E">
        <w:rPr>
          <w:rFonts w:ascii="Host Grotesk" w:hAnsi="Host Grotesk"/>
          <w:sz w:val="24"/>
          <w:szCs w:val="24"/>
          <w:highlight w:val="yellow"/>
        </w:rPr>
        <w:t>x</w:t>
      </w:r>
      <w:r w:rsidR="00A57089" w:rsidRPr="003B11EE">
        <w:rPr>
          <w:rFonts w:ascii="Host Grotesk" w:hAnsi="Host Grotesk"/>
          <w:sz w:val="24"/>
          <w:szCs w:val="24"/>
        </w:rPr>
        <w:t xml:space="preserve"> </w:t>
      </w:r>
      <w:r w:rsidR="009C548F" w:rsidRPr="003B11EE">
        <w:rPr>
          <w:rFonts w:ascii="Host Grotesk" w:hAnsi="Host Grotesk"/>
          <w:sz w:val="24"/>
          <w:szCs w:val="24"/>
        </w:rPr>
        <w:t>au</w:t>
      </w:r>
      <w:r w:rsidR="00674B87" w:rsidRPr="003B11EE">
        <w:rPr>
          <w:rFonts w:ascii="Host Grotesk" w:hAnsi="Host Grotesk"/>
          <w:sz w:val="24"/>
          <w:szCs w:val="24"/>
        </w:rPr>
        <w:t xml:space="preserve"> </w:t>
      </w:r>
      <w:r w:rsidR="00A57089" w:rsidRPr="0067408E">
        <w:rPr>
          <w:rFonts w:ascii="Host Grotesk" w:hAnsi="Host Grotesk"/>
          <w:sz w:val="24"/>
          <w:szCs w:val="24"/>
          <w:highlight w:val="yellow"/>
        </w:rPr>
        <w:t>x</w:t>
      </w:r>
      <w:r w:rsidR="00674B87" w:rsidRPr="003B11EE">
        <w:rPr>
          <w:rFonts w:ascii="Host Grotesk" w:hAnsi="Host Grotesk"/>
          <w:sz w:val="24"/>
          <w:szCs w:val="24"/>
        </w:rPr>
        <w:t xml:space="preserve"> </w:t>
      </w:r>
      <w:r w:rsidR="00A57089" w:rsidRPr="0067408E">
        <w:rPr>
          <w:rFonts w:ascii="Host Grotesk" w:hAnsi="Host Grotesk"/>
          <w:sz w:val="24"/>
          <w:szCs w:val="24"/>
          <w:highlight w:val="yellow"/>
        </w:rPr>
        <w:t>MOIS ANN</w:t>
      </w:r>
      <w:r w:rsidR="00A57089" w:rsidRPr="0067408E">
        <w:rPr>
          <w:rFonts w:ascii="Host Grotesk" w:hAnsi="Host Grotesk" w:cs="Calibri"/>
          <w:sz w:val="24"/>
          <w:szCs w:val="24"/>
          <w:highlight w:val="yellow"/>
        </w:rPr>
        <w:t>É</w:t>
      </w:r>
      <w:r w:rsidR="00A57089" w:rsidRPr="0067408E">
        <w:rPr>
          <w:rFonts w:ascii="Host Grotesk" w:hAnsi="Host Grotesk"/>
          <w:sz w:val="24"/>
          <w:szCs w:val="24"/>
          <w:highlight w:val="yellow"/>
        </w:rPr>
        <w:t>E</w:t>
      </w:r>
      <w:r w:rsidR="00050ACD" w:rsidRPr="003B11EE">
        <w:rPr>
          <w:rFonts w:ascii="Host Grotesk" w:hAnsi="Host Grotesk"/>
          <w:sz w:val="24"/>
          <w:szCs w:val="24"/>
        </w:rPr>
        <w:t xml:space="preserve"> </w:t>
      </w:r>
      <w:r w:rsidR="00CA680B" w:rsidRPr="003B11EE">
        <w:rPr>
          <w:rFonts w:ascii="Host Grotesk" w:hAnsi="Host Grotesk"/>
          <w:sz w:val="24"/>
          <w:szCs w:val="24"/>
        </w:rPr>
        <w:t xml:space="preserve">et </w:t>
      </w:r>
      <w:r w:rsidR="00050ACD" w:rsidRPr="003B11EE">
        <w:rPr>
          <w:rFonts w:ascii="Host Grotesk" w:hAnsi="Host Grotesk"/>
          <w:sz w:val="24"/>
          <w:szCs w:val="24"/>
        </w:rPr>
        <w:t xml:space="preserve">y </w:t>
      </w:r>
      <w:r w:rsidR="00CA680B" w:rsidRPr="003B11EE">
        <w:rPr>
          <w:rFonts w:ascii="Host Grotesk" w:hAnsi="Host Grotesk"/>
          <w:sz w:val="24"/>
          <w:szCs w:val="24"/>
        </w:rPr>
        <w:t xml:space="preserve">a effectué </w:t>
      </w:r>
      <w:r w:rsidR="00A57089" w:rsidRPr="0067408E">
        <w:rPr>
          <w:rFonts w:ascii="Host Grotesk" w:hAnsi="Host Grotesk"/>
          <w:sz w:val="24"/>
          <w:szCs w:val="24"/>
          <w:highlight w:val="yellow"/>
        </w:rPr>
        <w:t>x</w:t>
      </w:r>
      <w:r w:rsidR="00A57089" w:rsidRPr="003B11EE">
        <w:rPr>
          <w:rFonts w:ascii="Host Grotesk" w:hAnsi="Host Grotesk"/>
          <w:sz w:val="24"/>
          <w:szCs w:val="24"/>
        </w:rPr>
        <w:t xml:space="preserve"> </w:t>
      </w:r>
      <w:r w:rsidR="00CA680B" w:rsidRPr="003B11EE">
        <w:rPr>
          <w:rFonts w:ascii="Host Grotesk" w:hAnsi="Host Grotesk"/>
          <w:sz w:val="24"/>
          <w:szCs w:val="24"/>
        </w:rPr>
        <w:t xml:space="preserve">heures de bénévolat. </w:t>
      </w:r>
      <w:r w:rsidR="00E10BDE" w:rsidRPr="003B11EE">
        <w:rPr>
          <w:rFonts w:ascii="Host Grotesk" w:hAnsi="Host Grotesk"/>
          <w:sz w:val="24"/>
          <w:szCs w:val="24"/>
        </w:rPr>
        <w:t xml:space="preserve"> </w:t>
      </w:r>
    </w:p>
    <w:p w14:paraId="53719AEF" w14:textId="77777777" w:rsidR="00326CE8" w:rsidRPr="003B11EE" w:rsidRDefault="00326CE8" w:rsidP="00B13FEF">
      <w:pPr>
        <w:jc w:val="both"/>
        <w:rPr>
          <w:rFonts w:ascii="Host Grotesk" w:hAnsi="Host Grotesk"/>
          <w:sz w:val="24"/>
          <w:szCs w:val="24"/>
        </w:rPr>
      </w:pPr>
    </w:p>
    <w:p w14:paraId="78826316" w14:textId="4931A225" w:rsidR="00E10BDE" w:rsidRPr="003B11EE" w:rsidRDefault="00C401AA" w:rsidP="005174C6">
      <w:pPr>
        <w:jc w:val="both"/>
        <w:rPr>
          <w:rFonts w:ascii="Host Grotesk" w:hAnsi="Host Grotesk"/>
          <w:sz w:val="24"/>
          <w:szCs w:val="24"/>
        </w:rPr>
      </w:pPr>
      <w:r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0C53E6" w:rsidRPr="0067408E">
        <w:rPr>
          <w:rFonts w:ascii="Host Grotesk" w:hAnsi="Host Grotesk"/>
          <w:sz w:val="24"/>
          <w:szCs w:val="24"/>
          <w:highlight w:val="yellow"/>
        </w:rPr>
        <w:t>NOM DE LA MANIFESTATION</w:t>
      </w:r>
      <w:r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326CE8" w:rsidRPr="003B11EE">
        <w:rPr>
          <w:rFonts w:ascii="Host Grotesk" w:hAnsi="Host Grotesk"/>
          <w:sz w:val="24"/>
          <w:szCs w:val="24"/>
        </w:rPr>
        <w:t xml:space="preserve"> est un grand événement</w:t>
      </w:r>
      <w:r w:rsidR="00BF5801" w:rsidRPr="003B11EE">
        <w:rPr>
          <w:rFonts w:ascii="Host Grotesk" w:hAnsi="Host Grotesk"/>
          <w:sz w:val="24"/>
          <w:szCs w:val="24"/>
        </w:rPr>
        <w:t xml:space="preserve"> </w:t>
      </w:r>
      <w:r w:rsidR="0003101D" w:rsidRPr="003B11EE">
        <w:rPr>
          <w:rFonts w:ascii="Host Grotesk" w:hAnsi="Host Grotesk"/>
          <w:sz w:val="24"/>
          <w:szCs w:val="24"/>
        </w:rPr>
        <w:t xml:space="preserve">organisé </w:t>
      </w:r>
      <w:r w:rsidR="00326CE8" w:rsidRPr="003B11EE">
        <w:rPr>
          <w:rFonts w:ascii="Host Grotesk" w:hAnsi="Host Grotesk"/>
          <w:sz w:val="24"/>
          <w:szCs w:val="24"/>
        </w:rPr>
        <w:t xml:space="preserve">par </w:t>
      </w:r>
      <w:r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BF5801" w:rsidRPr="0067408E">
        <w:rPr>
          <w:rFonts w:ascii="Host Grotesk" w:hAnsi="Host Grotesk"/>
          <w:sz w:val="24"/>
          <w:szCs w:val="24"/>
          <w:highlight w:val="yellow"/>
        </w:rPr>
        <w:t xml:space="preserve">NOM DE </w:t>
      </w:r>
      <w:r w:rsidR="005B7DD0" w:rsidRPr="0067408E">
        <w:rPr>
          <w:rFonts w:ascii="Host Grotesk" w:hAnsi="Host Grotesk"/>
          <w:sz w:val="24"/>
          <w:szCs w:val="24"/>
          <w:highlight w:val="yellow"/>
        </w:rPr>
        <w:t>L’ASSOCIATION OU DU CLUB</w:t>
      </w:r>
      <w:r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326CE8" w:rsidRPr="003B11EE">
        <w:rPr>
          <w:rFonts w:ascii="Host Grotesk" w:hAnsi="Host Grotesk"/>
          <w:sz w:val="24"/>
          <w:szCs w:val="24"/>
        </w:rPr>
        <w:t xml:space="preserve"> </w:t>
      </w:r>
      <w:r w:rsidR="000869A0" w:rsidRPr="003B11EE">
        <w:rPr>
          <w:rFonts w:ascii="Host Grotesk" w:hAnsi="Host Grotesk"/>
          <w:sz w:val="24"/>
          <w:szCs w:val="24"/>
        </w:rPr>
        <w:t>qui a pour but de</w:t>
      </w:r>
      <w:r w:rsidR="00326CE8" w:rsidRPr="003B11EE">
        <w:rPr>
          <w:rFonts w:ascii="Host Grotesk" w:hAnsi="Host Grotesk"/>
          <w:sz w:val="24"/>
          <w:szCs w:val="24"/>
        </w:rPr>
        <w:t xml:space="preserve"> </w:t>
      </w:r>
      <w:r w:rsidR="00EF63CB"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EF63CB" w:rsidRPr="0067408E">
        <w:rPr>
          <w:rFonts w:ascii="Host Grotesk" w:hAnsi="Host Grotesk"/>
          <w:sz w:val="24"/>
          <w:szCs w:val="24"/>
          <w:highlight w:val="yellow"/>
        </w:rPr>
        <w:t>court descriptif de la manifestation</w:t>
      </w:r>
      <w:r w:rsidR="0053542A"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902D8B" w:rsidRPr="003B11EE">
        <w:rPr>
          <w:rFonts w:ascii="Host Grotesk" w:hAnsi="Host Grotesk"/>
          <w:sz w:val="24"/>
          <w:szCs w:val="24"/>
        </w:rPr>
        <w:t xml:space="preserve">. </w:t>
      </w:r>
    </w:p>
    <w:p w14:paraId="162C900A" w14:textId="77777777" w:rsidR="00E10BDE" w:rsidRPr="003B11EE" w:rsidRDefault="00E10BDE" w:rsidP="00B13FEF">
      <w:pPr>
        <w:jc w:val="both"/>
        <w:rPr>
          <w:rFonts w:ascii="Host Grotesk" w:hAnsi="Host Grotesk"/>
          <w:sz w:val="24"/>
          <w:szCs w:val="24"/>
        </w:rPr>
      </w:pPr>
    </w:p>
    <w:p w14:paraId="4BFE64FD" w14:textId="4E4A884F" w:rsidR="00E10BDE" w:rsidRPr="003B11EE" w:rsidRDefault="003B3B5A" w:rsidP="00B13FEF">
      <w:pPr>
        <w:jc w:val="both"/>
        <w:rPr>
          <w:rFonts w:ascii="Host Grotesk" w:hAnsi="Host Grotesk"/>
          <w:sz w:val="24"/>
          <w:szCs w:val="24"/>
        </w:rPr>
      </w:pPr>
      <w:r w:rsidRPr="003B11EE">
        <w:rPr>
          <w:rFonts w:ascii="Host Grotesk" w:hAnsi="Host Grotesk"/>
          <w:sz w:val="24"/>
          <w:szCs w:val="24"/>
        </w:rPr>
        <w:t xml:space="preserve">Lors de cette manifestation, </w:t>
      </w:r>
      <w:r w:rsidR="00C401AA" w:rsidRPr="0067408E">
        <w:rPr>
          <w:rFonts w:ascii="Host Grotesk" w:hAnsi="Host Grotesk"/>
          <w:sz w:val="24"/>
          <w:szCs w:val="24"/>
          <w:highlight w:val="yellow"/>
        </w:rPr>
        <w:t xml:space="preserve">Madame / Monsieur </w:t>
      </w:r>
      <w:r w:rsidR="00C401AA"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C401AA" w:rsidRPr="0067408E">
        <w:rPr>
          <w:rFonts w:ascii="Host Grotesk" w:hAnsi="Host Grotesk"/>
          <w:sz w:val="24"/>
          <w:szCs w:val="24"/>
          <w:highlight w:val="yellow"/>
        </w:rPr>
        <w:t>PR</w:t>
      </w:r>
      <w:r w:rsidR="00C401AA" w:rsidRPr="0067408E">
        <w:rPr>
          <w:rFonts w:ascii="Host Grotesk" w:hAnsi="Host Grotesk" w:cs="Calibri"/>
          <w:sz w:val="24"/>
          <w:szCs w:val="24"/>
          <w:highlight w:val="yellow"/>
        </w:rPr>
        <w:t>É</w:t>
      </w:r>
      <w:r w:rsidR="00C401AA" w:rsidRPr="0067408E">
        <w:rPr>
          <w:rFonts w:ascii="Host Grotesk" w:hAnsi="Host Grotesk"/>
          <w:sz w:val="24"/>
          <w:szCs w:val="24"/>
          <w:highlight w:val="yellow"/>
        </w:rPr>
        <w:t>NOM NOM</w:t>
      </w:r>
      <w:r w:rsidR="00C401AA"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C401AA" w:rsidRPr="003B11EE">
        <w:rPr>
          <w:rFonts w:ascii="Host Grotesk" w:hAnsi="Host Grotesk"/>
          <w:sz w:val="24"/>
          <w:szCs w:val="24"/>
        </w:rPr>
        <w:t xml:space="preserve"> </w:t>
      </w:r>
      <w:r w:rsidRPr="003B11EE">
        <w:rPr>
          <w:rFonts w:ascii="Host Grotesk" w:hAnsi="Host Grotesk"/>
          <w:sz w:val="24"/>
          <w:szCs w:val="24"/>
        </w:rPr>
        <w:t xml:space="preserve">a exercé les activités suivantes : </w:t>
      </w:r>
    </w:p>
    <w:p w14:paraId="1DBD68BF" w14:textId="77777777" w:rsidR="009F317C" w:rsidRPr="003B11EE" w:rsidRDefault="009F317C" w:rsidP="00B13FEF">
      <w:pPr>
        <w:jc w:val="both"/>
        <w:rPr>
          <w:rFonts w:ascii="Host Grotesk" w:hAnsi="Host Grotesk"/>
          <w:sz w:val="24"/>
          <w:szCs w:val="24"/>
        </w:rPr>
      </w:pPr>
    </w:p>
    <w:p w14:paraId="465F4B14" w14:textId="2029084B" w:rsidR="003F4176" w:rsidRPr="003B11EE" w:rsidRDefault="003F4176" w:rsidP="009C548F">
      <w:pPr>
        <w:pStyle w:val="Paragraphedeliste"/>
        <w:numPr>
          <w:ilvl w:val="0"/>
          <w:numId w:val="1"/>
        </w:numPr>
        <w:jc w:val="both"/>
        <w:rPr>
          <w:rFonts w:ascii="Host Grotesk" w:hAnsi="Host Grotesk"/>
          <w:sz w:val="24"/>
          <w:szCs w:val="24"/>
        </w:rPr>
      </w:pPr>
      <w:r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Pr="0067408E">
        <w:rPr>
          <w:rFonts w:ascii="Host Grotesk" w:hAnsi="Host Grotesk"/>
          <w:sz w:val="24"/>
          <w:szCs w:val="24"/>
          <w:highlight w:val="yellow"/>
        </w:rPr>
        <w:t>Lister les tâches réalisées</w:t>
      </w:r>
      <w:r w:rsidRPr="0067408E">
        <w:rPr>
          <w:rFonts w:ascii="Host Grotesk" w:hAnsi="Host Grotesk" w:cs="Calibri"/>
          <w:sz w:val="24"/>
          <w:szCs w:val="24"/>
          <w:highlight w:val="yellow"/>
        </w:rPr>
        <w:t>]</w:t>
      </w:r>
    </w:p>
    <w:p w14:paraId="73E825A5" w14:textId="33AF8DEF" w:rsidR="00A16E23" w:rsidRPr="00EF70D9" w:rsidRDefault="00DD20C2" w:rsidP="00C527BB">
      <w:pPr>
        <w:pStyle w:val="Paragraphedeliste"/>
        <w:numPr>
          <w:ilvl w:val="0"/>
          <w:numId w:val="1"/>
        </w:numPr>
        <w:jc w:val="both"/>
        <w:rPr>
          <w:rFonts w:ascii="Host Grotesk" w:hAnsi="Host Grotesk"/>
          <w:i/>
          <w:iCs/>
          <w:sz w:val="24"/>
          <w:szCs w:val="24"/>
        </w:rPr>
      </w:pPr>
      <w:r w:rsidRPr="00EF70D9">
        <w:rPr>
          <w:rFonts w:ascii="Host Grotesk" w:hAnsi="Host Grotesk"/>
          <w:i/>
          <w:iCs/>
          <w:sz w:val="24"/>
          <w:szCs w:val="24"/>
        </w:rPr>
        <w:t xml:space="preserve">Exemples : </w:t>
      </w:r>
      <w:r w:rsidR="00DD52D0" w:rsidRPr="00EF70D9">
        <w:rPr>
          <w:rFonts w:ascii="Host Grotesk" w:hAnsi="Host Grotesk"/>
          <w:i/>
          <w:iCs/>
          <w:sz w:val="24"/>
          <w:szCs w:val="24"/>
        </w:rPr>
        <w:t>Soutien au m</w:t>
      </w:r>
      <w:r w:rsidR="009C548F" w:rsidRPr="00EF70D9">
        <w:rPr>
          <w:rFonts w:ascii="Host Grotesk" w:hAnsi="Host Grotesk"/>
          <w:i/>
          <w:iCs/>
          <w:sz w:val="24"/>
          <w:szCs w:val="24"/>
        </w:rPr>
        <w:t xml:space="preserve">ontage </w:t>
      </w:r>
      <w:r w:rsidR="00DD52D0" w:rsidRPr="00EF70D9">
        <w:rPr>
          <w:rFonts w:ascii="Host Grotesk" w:hAnsi="Host Grotesk"/>
          <w:i/>
          <w:iCs/>
          <w:sz w:val="24"/>
          <w:szCs w:val="24"/>
        </w:rPr>
        <w:t>et à l’installation du matérie</w:t>
      </w:r>
      <w:bookmarkStart w:id="0" w:name="SIGExpediteur"/>
      <w:bookmarkEnd w:id="0"/>
      <w:r w:rsidR="00177A3B" w:rsidRPr="00EF70D9">
        <w:rPr>
          <w:rFonts w:ascii="Host Grotesk" w:hAnsi="Host Grotesk"/>
          <w:i/>
          <w:iCs/>
          <w:sz w:val="24"/>
          <w:szCs w:val="24"/>
        </w:rPr>
        <w:t xml:space="preserve">l, </w:t>
      </w:r>
      <w:r w:rsidR="00B139C0" w:rsidRPr="00EF70D9">
        <w:rPr>
          <w:rFonts w:ascii="Host Grotesk" w:hAnsi="Host Grotesk"/>
          <w:i/>
          <w:iCs/>
          <w:sz w:val="24"/>
          <w:szCs w:val="24"/>
        </w:rPr>
        <w:t>remise des do</w:t>
      </w:r>
      <w:r w:rsidR="00BE3F17" w:rsidRPr="00EF70D9">
        <w:rPr>
          <w:rFonts w:ascii="Host Grotesk" w:hAnsi="Host Grotesk"/>
          <w:i/>
          <w:iCs/>
          <w:sz w:val="24"/>
          <w:szCs w:val="24"/>
        </w:rPr>
        <w:t xml:space="preserve">ssards, </w:t>
      </w:r>
      <w:r w:rsidR="00177A3B" w:rsidRPr="00EF70D9">
        <w:rPr>
          <w:rFonts w:ascii="Host Grotesk" w:hAnsi="Host Grotesk"/>
          <w:i/>
          <w:iCs/>
          <w:sz w:val="24"/>
          <w:szCs w:val="24"/>
        </w:rPr>
        <w:t>accueil du public, encadrement des sportifs</w:t>
      </w:r>
      <w:r w:rsidR="00A16E23" w:rsidRPr="00EF70D9">
        <w:rPr>
          <w:rFonts w:ascii="Host Grotesk" w:hAnsi="Host Grotesk"/>
          <w:i/>
          <w:iCs/>
          <w:sz w:val="24"/>
          <w:szCs w:val="24"/>
        </w:rPr>
        <w:t>…</w:t>
      </w:r>
    </w:p>
    <w:p w14:paraId="7952C3FF" w14:textId="77777777" w:rsidR="00A16E23" w:rsidRPr="003B11EE" w:rsidRDefault="00A16E23" w:rsidP="00A16E23">
      <w:pPr>
        <w:jc w:val="both"/>
        <w:rPr>
          <w:rFonts w:ascii="Host Grotesk" w:hAnsi="Host Grotesk"/>
          <w:sz w:val="24"/>
          <w:szCs w:val="24"/>
        </w:rPr>
      </w:pPr>
    </w:p>
    <w:p w14:paraId="51BE2578" w14:textId="4E1DD089" w:rsidR="00541A35" w:rsidRPr="003B11EE" w:rsidRDefault="00A16E23" w:rsidP="00213D44">
      <w:pPr>
        <w:jc w:val="both"/>
        <w:rPr>
          <w:rFonts w:ascii="Host Grotesk" w:hAnsi="Host Grotesk"/>
          <w:i/>
          <w:iCs/>
          <w:sz w:val="24"/>
          <w:szCs w:val="24"/>
        </w:rPr>
      </w:pPr>
      <w:r w:rsidRPr="0067408E">
        <w:rPr>
          <w:rFonts w:ascii="Host Grotesk" w:hAnsi="Host Grotesk"/>
          <w:sz w:val="24"/>
          <w:szCs w:val="24"/>
          <w:highlight w:val="yellow"/>
        </w:rPr>
        <w:t xml:space="preserve">Madame / Monsieur </w:t>
      </w:r>
      <w:r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Pr="0067408E">
        <w:rPr>
          <w:rFonts w:ascii="Host Grotesk" w:hAnsi="Host Grotesk"/>
          <w:sz w:val="24"/>
          <w:szCs w:val="24"/>
          <w:highlight w:val="yellow"/>
        </w:rPr>
        <w:t>PR</w:t>
      </w:r>
      <w:r w:rsidRPr="0067408E">
        <w:rPr>
          <w:rFonts w:ascii="Host Grotesk" w:hAnsi="Host Grotesk" w:cs="Calibri"/>
          <w:sz w:val="24"/>
          <w:szCs w:val="24"/>
          <w:highlight w:val="yellow"/>
        </w:rPr>
        <w:t>É</w:t>
      </w:r>
      <w:r w:rsidRPr="0067408E">
        <w:rPr>
          <w:rFonts w:ascii="Host Grotesk" w:hAnsi="Host Grotesk"/>
          <w:sz w:val="24"/>
          <w:szCs w:val="24"/>
          <w:highlight w:val="yellow"/>
        </w:rPr>
        <w:t>NOM NOM</w:t>
      </w:r>
      <w:r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Pr="003B11EE">
        <w:rPr>
          <w:rFonts w:ascii="Host Grotesk" w:hAnsi="Host Grotesk"/>
          <w:sz w:val="24"/>
          <w:szCs w:val="24"/>
        </w:rPr>
        <w:t xml:space="preserve"> </w:t>
      </w:r>
      <w:r w:rsidR="00541A35" w:rsidRPr="003B11EE">
        <w:rPr>
          <w:rFonts w:ascii="Host Grotesk" w:hAnsi="Host Grotesk"/>
          <w:sz w:val="24"/>
          <w:szCs w:val="24"/>
        </w:rPr>
        <w:t xml:space="preserve">s’est </w:t>
      </w:r>
      <w:proofErr w:type="spellStart"/>
      <w:r w:rsidR="00541A35" w:rsidRPr="003B11EE">
        <w:rPr>
          <w:rFonts w:ascii="Host Grotesk" w:hAnsi="Host Grotesk"/>
          <w:sz w:val="24"/>
          <w:szCs w:val="24"/>
        </w:rPr>
        <w:t>distingué</w:t>
      </w:r>
      <w:r w:rsidRPr="0067408E">
        <w:rPr>
          <w:rFonts w:ascii="Host Grotesk" w:hAnsi="Host Grotesk"/>
          <w:sz w:val="24"/>
          <w:szCs w:val="24"/>
          <w:highlight w:val="yellow"/>
        </w:rPr>
        <w:t>-</w:t>
      </w:r>
      <w:r w:rsidR="009F317C" w:rsidRPr="0067408E">
        <w:rPr>
          <w:rFonts w:ascii="Host Grotesk" w:hAnsi="Host Grotesk"/>
          <w:sz w:val="24"/>
          <w:szCs w:val="24"/>
          <w:highlight w:val="yellow"/>
        </w:rPr>
        <w:t>e</w:t>
      </w:r>
      <w:proofErr w:type="spellEnd"/>
      <w:r w:rsidR="00541A35" w:rsidRPr="003B11EE">
        <w:rPr>
          <w:rFonts w:ascii="Host Grotesk" w:hAnsi="Host Grotesk"/>
          <w:sz w:val="24"/>
          <w:szCs w:val="24"/>
        </w:rPr>
        <w:t xml:space="preserve"> par son engagement, </w:t>
      </w:r>
      <w:r w:rsidR="00212116" w:rsidRPr="003B11EE">
        <w:rPr>
          <w:rFonts w:ascii="Host Grotesk" w:hAnsi="Host Grotesk"/>
          <w:sz w:val="24"/>
          <w:szCs w:val="24"/>
        </w:rPr>
        <w:t xml:space="preserve">sa jovialité, </w:t>
      </w:r>
      <w:r w:rsidR="00541A35" w:rsidRPr="003B11EE">
        <w:rPr>
          <w:rFonts w:ascii="Host Grotesk" w:hAnsi="Host Grotesk"/>
          <w:sz w:val="24"/>
          <w:szCs w:val="24"/>
        </w:rPr>
        <w:t>son écoute, sa fiabilité</w:t>
      </w:r>
      <w:r w:rsidR="009F317C" w:rsidRPr="003B11EE">
        <w:rPr>
          <w:rFonts w:ascii="Host Grotesk" w:hAnsi="Host Grotesk"/>
          <w:sz w:val="24"/>
          <w:szCs w:val="24"/>
        </w:rPr>
        <w:t>, son initiative</w:t>
      </w:r>
      <w:r w:rsidR="00541A35" w:rsidRPr="003B11EE">
        <w:rPr>
          <w:rFonts w:ascii="Host Grotesk" w:hAnsi="Host Grotesk"/>
          <w:sz w:val="24"/>
          <w:szCs w:val="24"/>
        </w:rPr>
        <w:t xml:space="preserve"> et sa flexibilité. </w:t>
      </w:r>
      <w:r w:rsidR="004C1A97" w:rsidRPr="003B11EE">
        <w:rPr>
          <w:rFonts w:ascii="Host Grotesk" w:hAnsi="Host Grotesk"/>
          <w:sz w:val="24"/>
          <w:szCs w:val="24"/>
        </w:rPr>
        <w:t xml:space="preserve">&gt; </w:t>
      </w:r>
      <w:r w:rsidR="004C1A97" w:rsidRPr="003B11EE">
        <w:rPr>
          <w:rFonts w:ascii="Host Grotesk" w:hAnsi="Host Grotesk"/>
          <w:i/>
          <w:iCs/>
          <w:sz w:val="24"/>
          <w:szCs w:val="24"/>
        </w:rPr>
        <w:t xml:space="preserve">à adapter selon les compétences </w:t>
      </w:r>
      <w:r w:rsidR="00A760E6" w:rsidRPr="003B11EE">
        <w:rPr>
          <w:rFonts w:ascii="Host Grotesk" w:hAnsi="Host Grotesk"/>
          <w:i/>
          <w:iCs/>
          <w:sz w:val="24"/>
          <w:szCs w:val="24"/>
        </w:rPr>
        <w:t xml:space="preserve">de la personne bénévole. </w:t>
      </w:r>
    </w:p>
    <w:p w14:paraId="32D00A67" w14:textId="77777777" w:rsidR="00541A35" w:rsidRPr="003B11EE" w:rsidRDefault="00541A35" w:rsidP="00B13FEF">
      <w:pPr>
        <w:jc w:val="both"/>
        <w:rPr>
          <w:rFonts w:ascii="Host Grotesk" w:hAnsi="Host Grotesk"/>
          <w:sz w:val="24"/>
          <w:szCs w:val="24"/>
        </w:rPr>
      </w:pPr>
    </w:p>
    <w:p w14:paraId="1AD54D9D" w14:textId="34894580" w:rsidR="00B13FEF" w:rsidRPr="003B11EE" w:rsidRDefault="005A5A32" w:rsidP="00B13FEF">
      <w:pPr>
        <w:jc w:val="both"/>
        <w:rPr>
          <w:rFonts w:ascii="Host Grotesk" w:hAnsi="Host Grotesk"/>
          <w:sz w:val="24"/>
          <w:szCs w:val="24"/>
        </w:rPr>
      </w:pPr>
      <w:r w:rsidRPr="003B11EE">
        <w:rPr>
          <w:rFonts w:ascii="Host Grotesk" w:hAnsi="Host Grotesk"/>
          <w:sz w:val="24"/>
          <w:szCs w:val="24"/>
        </w:rPr>
        <w:t xml:space="preserve">C’est avec un immense plaisir que </w:t>
      </w:r>
      <w:r w:rsidR="00A760E6"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A760E6" w:rsidRPr="0067408E">
        <w:rPr>
          <w:rFonts w:ascii="Host Grotesk" w:hAnsi="Host Grotesk"/>
          <w:sz w:val="24"/>
          <w:szCs w:val="24"/>
          <w:highlight w:val="yellow"/>
        </w:rPr>
        <w:t>NOM DE L’ASSOCIATION OU DU CLUB</w:t>
      </w:r>
      <w:r w:rsidR="00A760E6"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A760E6" w:rsidRPr="003B11EE">
        <w:rPr>
          <w:rFonts w:ascii="Host Grotesk" w:hAnsi="Host Grotesk"/>
          <w:sz w:val="24"/>
          <w:szCs w:val="24"/>
        </w:rPr>
        <w:t xml:space="preserve"> </w:t>
      </w:r>
      <w:r w:rsidR="00781705" w:rsidRPr="003B11EE">
        <w:rPr>
          <w:rFonts w:ascii="Host Grotesk" w:hAnsi="Host Grotesk"/>
          <w:sz w:val="24"/>
          <w:szCs w:val="24"/>
        </w:rPr>
        <w:t>a</w:t>
      </w:r>
      <w:r w:rsidRPr="003B11EE">
        <w:rPr>
          <w:rFonts w:ascii="Host Grotesk" w:hAnsi="Host Grotesk"/>
          <w:sz w:val="24"/>
          <w:szCs w:val="24"/>
        </w:rPr>
        <w:t xml:space="preserve"> collaboré avec </w:t>
      </w:r>
      <w:r w:rsidR="00781705" w:rsidRPr="0067408E">
        <w:rPr>
          <w:rFonts w:ascii="Host Grotesk" w:hAnsi="Host Grotesk"/>
          <w:sz w:val="24"/>
          <w:szCs w:val="24"/>
          <w:highlight w:val="yellow"/>
        </w:rPr>
        <w:t xml:space="preserve">Madame / Monsieur </w:t>
      </w:r>
      <w:r w:rsidR="00781705" w:rsidRPr="0067408E">
        <w:rPr>
          <w:rFonts w:ascii="Host Grotesk" w:hAnsi="Host Grotesk" w:cs="Calibri"/>
          <w:sz w:val="24"/>
          <w:szCs w:val="24"/>
          <w:highlight w:val="yellow"/>
        </w:rPr>
        <w:t>[</w:t>
      </w:r>
      <w:r w:rsidR="00781705" w:rsidRPr="0067408E">
        <w:rPr>
          <w:rFonts w:ascii="Host Grotesk" w:hAnsi="Host Grotesk"/>
          <w:sz w:val="24"/>
          <w:szCs w:val="24"/>
          <w:highlight w:val="yellow"/>
        </w:rPr>
        <w:t>PR</w:t>
      </w:r>
      <w:r w:rsidR="00781705" w:rsidRPr="0067408E">
        <w:rPr>
          <w:rFonts w:ascii="Host Grotesk" w:hAnsi="Host Grotesk" w:cs="Calibri"/>
          <w:sz w:val="24"/>
          <w:szCs w:val="24"/>
          <w:highlight w:val="yellow"/>
        </w:rPr>
        <w:t>É</w:t>
      </w:r>
      <w:r w:rsidR="00781705" w:rsidRPr="0067408E">
        <w:rPr>
          <w:rFonts w:ascii="Host Grotesk" w:hAnsi="Host Grotesk"/>
          <w:sz w:val="24"/>
          <w:szCs w:val="24"/>
          <w:highlight w:val="yellow"/>
        </w:rPr>
        <w:t>NOM NOM</w:t>
      </w:r>
      <w:r w:rsidR="00781705" w:rsidRPr="0067408E">
        <w:rPr>
          <w:rFonts w:ascii="Host Grotesk" w:hAnsi="Host Grotesk" w:cs="Calibri"/>
          <w:sz w:val="24"/>
          <w:szCs w:val="24"/>
          <w:highlight w:val="yellow"/>
        </w:rPr>
        <w:t>]</w:t>
      </w:r>
      <w:r w:rsidR="00781705" w:rsidRPr="003B11EE">
        <w:rPr>
          <w:rFonts w:ascii="Host Grotesk" w:hAnsi="Host Grotesk"/>
          <w:sz w:val="24"/>
          <w:szCs w:val="24"/>
        </w:rPr>
        <w:t xml:space="preserve"> </w:t>
      </w:r>
      <w:r w:rsidRPr="003B11EE">
        <w:rPr>
          <w:rFonts w:ascii="Host Grotesk" w:hAnsi="Host Grotesk"/>
          <w:sz w:val="24"/>
          <w:szCs w:val="24"/>
        </w:rPr>
        <w:t>en tant que bénévole et nous l</w:t>
      </w:r>
      <w:r w:rsidR="009F317C" w:rsidRPr="003B11EE">
        <w:rPr>
          <w:rFonts w:ascii="Host Grotesk" w:hAnsi="Host Grotesk"/>
          <w:sz w:val="24"/>
          <w:szCs w:val="24"/>
        </w:rPr>
        <w:t>a</w:t>
      </w:r>
      <w:r w:rsidR="00781705" w:rsidRPr="003B11EE">
        <w:rPr>
          <w:rFonts w:ascii="Host Grotesk" w:hAnsi="Host Grotesk"/>
          <w:sz w:val="24"/>
          <w:szCs w:val="24"/>
        </w:rPr>
        <w:t xml:space="preserve">/le </w:t>
      </w:r>
      <w:r w:rsidRPr="003B11EE">
        <w:rPr>
          <w:rFonts w:ascii="Host Grotesk" w:hAnsi="Host Grotesk"/>
          <w:sz w:val="24"/>
          <w:szCs w:val="24"/>
        </w:rPr>
        <w:t>remercions chaleureusement</w:t>
      </w:r>
      <w:r w:rsidR="00862EB7" w:rsidRPr="003B11EE">
        <w:rPr>
          <w:rFonts w:ascii="Host Grotesk" w:hAnsi="Host Grotesk"/>
          <w:sz w:val="24"/>
          <w:szCs w:val="24"/>
        </w:rPr>
        <w:t xml:space="preserve"> pour </w:t>
      </w:r>
      <w:r w:rsidR="00B13FEF" w:rsidRPr="003B11EE">
        <w:rPr>
          <w:rFonts w:ascii="Host Grotesk" w:hAnsi="Host Grotesk"/>
          <w:sz w:val="24"/>
          <w:szCs w:val="24"/>
        </w:rPr>
        <w:t xml:space="preserve">son engagement et sa </w:t>
      </w:r>
      <w:r w:rsidR="000B2EA0" w:rsidRPr="003B11EE">
        <w:rPr>
          <w:rFonts w:ascii="Host Grotesk" w:hAnsi="Host Grotesk"/>
          <w:sz w:val="24"/>
          <w:szCs w:val="24"/>
        </w:rPr>
        <w:t xml:space="preserve">précieuse </w:t>
      </w:r>
      <w:r w:rsidR="00B13FEF" w:rsidRPr="003B11EE">
        <w:rPr>
          <w:rFonts w:ascii="Host Grotesk" w:hAnsi="Host Grotesk"/>
          <w:sz w:val="24"/>
          <w:szCs w:val="24"/>
        </w:rPr>
        <w:t>contribution.</w:t>
      </w:r>
    </w:p>
    <w:p w14:paraId="52189E00" w14:textId="77777777" w:rsidR="00FF5070" w:rsidRPr="003B11EE" w:rsidRDefault="00FF5070" w:rsidP="00FF5070">
      <w:pPr>
        <w:jc w:val="both"/>
        <w:rPr>
          <w:rFonts w:ascii="Host Grotesk" w:hAnsi="Host Grotesk"/>
          <w:sz w:val="24"/>
          <w:szCs w:val="24"/>
        </w:rPr>
      </w:pPr>
    </w:p>
    <w:p w14:paraId="2177569A" w14:textId="68E4B8F9" w:rsidR="00FF5070" w:rsidRPr="003B11EE" w:rsidRDefault="00FF5070" w:rsidP="00FF5070">
      <w:pPr>
        <w:jc w:val="both"/>
        <w:rPr>
          <w:rFonts w:ascii="Host Grotesk" w:hAnsi="Host Grotesk"/>
          <w:sz w:val="24"/>
          <w:szCs w:val="24"/>
        </w:rPr>
      </w:pPr>
      <w:r w:rsidRPr="003B11EE">
        <w:rPr>
          <w:rFonts w:ascii="Host Grotesk" w:hAnsi="Host Grotesk"/>
          <w:sz w:val="24"/>
          <w:szCs w:val="24"/>
        </w:rPr>
        <w:t xml:space="preserve">Nous lui souhaitons </w:t>
      </w:r>
      <w:r w:rsidR="006A61D1" w:rsidRPr="003B11EE">
        <w:rPr>
          <w:rFonts w:ascii="Host Grotesk" w:hAnsi="Host Grotesk"/>
          <w:sz w:val="24"/>
          <w:szCs w:val="24"/>
        </w:rPr>
        <w:t>beaucoup de succès dans ses futurs projets.</w:t>
      </w:r>
    </w:p>
    <w:p w14:paraId="226EE933" w14:textId="137DCFE4" w:rsidR="00EE165D" w:rsidRPr="003B11EE" w:rsidRDefault="00EE165D" w:rsidP="00FF5070">
      <w:pPr>
        <w:jc w:val="both"/>
        <w:rPr>
          <w:rFonts w:ascii="Host Grotesk" w:hAnsi="Host Grotesk"/>
          <w:noProof/>
          <w:sz w:val="24"/>
          <w:szCs w:val="24"/>
          <w:lang w:val="fr-CH" w:eastAsia="fr-CH"/>
        </w:rPr>
      </w:pPr>
    </w:p>
    <w:p w14:paraId="040F35C3" w14:textId="0FBFC078" w:rsidR="00B13FEF" w:rsidRPr="003B11EE" w:rsidRDefault="00B13FEF" w:rsidP="00B13FEF">
      <w:pPr>
        <w:jc w:val="both"/>
        <w:rPr>
          <w:rFonts w:ascii="Host Grotesk" w:hAnsi="Host Grotesk"/>
          <w:sz w:val="24"/>
          <w:szCs w:val="24"/>
        </w:rPr>
      </w:pPr>
    </w:p>
    <w:p w14:paraId="627949D4" w14:textId="77777777" w:rsidR="00DF1015" w:rsidRPr="003B11EE" w:rsidRDefault="00DF1015" w:rsidP="00B13FEF">
      <w:pPr>
        <w:jc w:val="both"/>
        <w:rPr>
          <w:rFonts w:ascii="Host Grotesk" w:hAnsi="Host Grotesk"/>
          <w:sz w:val="24"/>
          <w:szCs w:val="24"/>
        </w:rPr>
      </w:pPr>
    </w:p>
    <w:p w14:paraId="1924D09D" w14:textId="463F91BD" w:rsidR="00B13FEF" w:rsidRPr="003B11EE" w:rsidRDefault="00DF1015" w:rsidP="00B13FEF">
      <w:pPr>
        <w:tabs>
          <w:tab w:val="left" w:pos="5103"/>
        </w:tabs>
        <w:jc w:val="both"/>
        <w:rPr>
          <w:rFonts w:ascii="Host Grotesk" w:hAnsi="Host Grotesk"/>
          <w:sz w:val="24"/>
          <w:szCs w:val="24"/>
        </w:rPr>
      </w:pP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67408E">
        <w:rPr>
          <w:rFonts w:ascii="Host Grotesk" w:hAnsi="Host Grotesk"/>
          <w:sz w:val="24"/>
          <w:szCs w:val="24"/>
          <w:highlight w:val="yellow"/>
        </w:rPr>
        <w:t>Prénom Nom</w:t>
      </w:r>
    </w:p>
    <w:p w14:paraId="5C19C395" w14:textId="1A2FF7EA" w:rsidR="00DF1015" w:rsidRPr="003B11EE" w:rsidRDefault="00DF1015" w:rsidP="00B13FEF">
      <w:pPr>
        <w:tabs>
          <w:tab w:val="left" w:pos="5103"/>
        </w:tabs>
        <w:jc w:val="both"/>
        <w:rPr>
          <w:rFonts w:ascii="Host Grotesk" w:hAnsi="Host Grotesk"/>
          <w:sz w:val="24"/>
          <w:szCs w:val="24"/>
        </w:rPr>
      </w:pP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67408E">
        <w:rPr>
          <w:rFonts w:ascii="Host Grotesk" w:hAnsi="Host Grotesk"/>
          <w:sz w:val="24"/>
          <w:szCs w:val="24"/>
          <w:highlight w:val="yellow"/>
        </w:rPr>
        <w:t>Titre</w:t>
      </w:r>
    </w:p>
    <w:p w14:paraId="540B8FED" w14:textId="5237EDC3" w:rsidR="00DF1015" w:rsidRPr="003B11EE" w:rsidRDefault="00DF1015" w:rsidP="00B13FEF">
      <w:pPr>
        <w:tabs>
          <w:tab w:val="left" w:pos="5103"/>
        </w:tabs>
        <w:jc w:val="both"/>
        <w:rPr>
          <w:rFonts w:ascii="Host Grotesk" w:hAnsi="Host Grotesk"/>
          <w:sz w:val="24"/>
          <w:szCs w:val="24"/>
        </w:rPr>
      </w:pP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3B11EE">
        <w:rPr>
          <w:rFonts w:ascii="Host Grotesk" w:hAnsi="Host Grotesk"/>
          <w:sz w:val="24"/>
          <w:szCs w:val="24"/>
        </w:rPr>
        <w:tab/>
      </w:r>
      <w:r w:rsidRPr="0067408E">
        <w:rPr>
          <w:rFonts w:ascii="Host Grotesk" w:hAnsi="Host Grotesk"/>
          <w:sz w:val="24"/>
          <w:szCs w:val="24"/>
          <w:highlight w:val="yellow"/>
        </w:rPr>
        <w:t>Signature</w:t>
      </w:r>
    </w:p>
    <w:p w14:paraId="0EB0A092" w14:textId="1144401B" w:rsidR="005C5DB3" w:rsidRPr="003B11EE" w:rsidRDefault="005C5DB3" w:rsidP="00212116">
      <w:pPr>
        <w:tabs>
          <w:tab w:val="left" w:pos="5103"/>
        </w:tabs>
        <w:jc w:val="both"/>
        <w:rPr>
          <w:rFonts w:ascii="Host Grotesk" w:hAnsi="Host Grotesk"/>
          <w:sz w:val="24"/>
          <w:szCs w:val="24"/>
        </w:rPr>
      </w:pPr>
      <w:bookmarkStart w:id="1" w:name="SIGDebut"/>
      <w:bookmarkEnd w:id="1"/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3827"/>
      </w:tblGrid>
      <w:tr w:rsidR="00303D1C" w:rsidRPr="003B11EE" w14:paraId="0026C9CF" w14:textId="77777777" w:rsidTr="00545D34">
        <w:trPr>
          <w:cantSplit/>
        </w:trPr>
        <w:tc>
          <w:tcPr>
            <w:tcW w:w="5457" w:type="dxa"/>
          </w:tcPr>
          <w:p w14:paraId="78600E1A" w14:textId="77777777" w:rsidR="00BE3F17" w:rsidRPr="003B11EE" w:rsidRDefault="00BE3F17" w:rsidP="00B13FEF">
            <w:pPr>
              <w:jc w:val="both"/>
              <w:rPr>
                <w:rFonts w:ascii="Host Grotesk" w:hAnsi="Host Grotesk"/>
                <w:sz w:val="24"/>
                <w:szCs w:val="24"/>
              </w:rPr>
            </w:pPr>
          </w:p>
          <w:p w14:paraId="0E530DAF" w14:textId="37013254" w:rsidR="00303D1C" w:rsidRPr="003B11EE" w:rsidRDefault="004D1434" w:rsidP="00B13FEF">
            <w:pPr>
              <w:jc w:val="both"/>
              <w:rPr>
                <w:rFonts w:ascii="Host Grotesk" w:hAnsi="Host Grotesk"/>
              </w:rPr>
            </w:pPr>
            <w:r w:rsidRPr="003B11EE">
              <w:rPr>
                <w:rFonts w:ascii="Host Grotesk" w:hAnsi="Host Grotesk"/>
                <w:sz w:val="24"/>
                <w:szCs w:val="24"/>
              </w:rPr>
              <w:t xml:space="preserve">Genève, le </w:t>
            </w:r>
            <w:r w:rsidR="00BE3F17" w:rsidRPr="0067408E">
              <w:rPr>
                <w:rFonts w:ascii="Host Grotesk" w:hAnsi="Host Grotesk"/>
                <w:sz w:val="24"/>
                <w:szCs w:val="24"/>
                <w:highlight w:val="yellow"/>
              </w:rPr>
              <w:t xml:space="preserve">xx </w:t>
            </w:r>
            <w:proofErr w:type="spellStart"/>
            <w:r w:rsidR="00BE3F17" w:rsidRPr="0067408E">
              <w:rPr>
                <w:rFonts w:ascii="Host Grotesk" w:hAnsi="Host Grotesk"/>
                <w:sz w:val="24"/>
                <w:szCs w:val="24"/>
                <w:highlight w:val="yellow"/>
              </w:rPr>
              <w:t>xx</w:t>
            </w:r>
            <w:proofErr w:type="spellEnd"/>
          </w:p>
        </w:tc>
        <w:tc>
          <w:tcPr>
            <w:tcW w:w="3827" w:type="dxa"/>
          </w:tcPr>
          <w:p w14:paraId="2340987D" w14:textId="77777777" w:rsidR="00303D1C" w:rsidRPr="003B11EE" w:rsidRDefault="00303D1C" w:rsidP="00B13FEF">
            <w:pPr>
              <w:jc w:val="both"/>
              <w:rPr>
                <w:rFonts w:ascii="Host Grotesk" w:hAnsi="Host Grotesk"/>
              </w:rPr>
            </w:pPr>
            <w:bookmarkStart w:id="2" w:name="SIGNomAsa"/>
            <w:bookmarkEnd w:id="2"/>
          </w:p>
        </w:tc>
      </w:tr>
    </w:tbl>
    <w:p w14:paraId="180DB529" w14:textId="1024FD83" w:rsidR="009C345A" w:rsidRPr="009566F9" w:rsidRDefault="009C345A" w:rsidP="00B619B5">
      <w:pPr>
        <w:jc w:val="both"/>
        <w:rPr>
          <w:rFonts w:ascii="Calibri" w:hAnsi="Calibri"/>
        </w:rPr>
      </w:pPr>
    </w:p>
    <w:sectPr w:rsidR="009C345A" w:rsidRPr="009566F9" w:rsidSect="00B13FEF">
      <w:headerReference w:type="default" r:id="rId7"/>
      <w:footerReference w:type="default" r:id="rId8"/>
      <w:footerReference w:type="first" r:id="rId9"/>
      <w:pgSz w:w="11907" w:h="16840" w:code="9"/>
      <w:pgMar w:top="1134" w:right="1134" w:bottom="1134" w:left="1701" w:header="0" w:footer="0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8622" w14:textId="77777777" w:rsidR="00723D49" w:rsidRDefault="00723D49">
      <w:r>
        <w:separator/>
      </w:r>
    </w:p>
  </w:endnote>
  <w:endnote w:type="continuationSeparator" w:id="0">
    <w:p w14:paraId="2FBF9626" w14:textId="77777777" w:rsidR="00723D49" w:rsidRDefault="0072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fia Sans Extra Condensed Extr">
    <w:panose1 w:val="00000000000000000000"/>
    <w:charset w:val="00"/>
    <w:family w:val="auto"/>
    <w:pitch w:val="variable"/>
    <w:sig w:usb0="A00002EF" w:usb1="4000A47B" w:usb2="00000000" w:usb3="00000000" w:csb0="0000009F" w:csb1="00000000"/>
  </w:font>
  <w:font w:name="Host Grotesk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3280" w14:textId="1792D495" w:rsidR="00633180" w:rsidRDefault="00D55ADB">
    <w:r>
      <w:rPr>
        <w:noProof/>
      </w:rPr>
      <w:drawing>
        <wp:inline distT="0" distB="0" distL="0" distR="0" wp14:anchorId="76F2151E" wp14:editId="40211A8E">
          <wp:extent cx="5760000" cy="417772"/>
          <wp:effectExtent l="0" t="0" r="0" b="1905"/>
          <wp:docPr id="3368637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417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9B9491" w14:textId="576B41D5" w:rsidR="00342786" w:rsidRDefault="00342786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</w:tblGrid>
    <w:tr w:rsidR="00342786" w14:paraId="115469E4" w14:textId="77777777" w:rsidTr="00342786">
      <w:tc>
        <w:tcPr>
          <w:tcW w:w="1985" w:type="dxa"/>
        </w:tcPr>
        <w:p w14:paraId="4BFAB967" w14:textId="77777777" w:rsidR="00342786" w:rsidRDefault="00342786" w:rsidP="000556CA">
          <w:pPr>
            <w:pStyle w:val="Pieddepage"/>
            <w:jc w:val="center"/>
          </w:pPr>
        </w:p>
      </w:tc>
    </w:tr>
  </w:tbl>
  <w:p w14:paraId="6E6EF990" w14:textId="77777777" w:rsidR="0051215E" w:rsidRPr="000556CA" w:rsidRDefault="0051215E" w:rsidP="000556C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8"/>
      <w:gridCol w:w="3107"/>
      <w:gridCol w:w="3107"/>
    </w:tblGrid>
    <w:tr w:rsidR="00FF446F" w:rsidRPr="00E37CC0" w14:paraId="26FC9EF8" w14:textId="77777777" w:rsidTr="00AE7B6F">
      <w:tc>
        <w:tcPr>
          <w:tcW w:w="3107" w:type="dxa"/>
        </w:tcPr>
        <w:p w14:paraId="765D058E" w14:textId="77777777" w:rsidR="00FF446F" w:rsidRPr="00E37CC0" w:rsidRDefault="00FF446F" w:rsidP="00AE7B6F">
          <w:pPr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3107" w:type="dxa"/>
        </w:tcPr>
        <w:p w14:paraId="69AB1231" w14:textId="77777777" w:rsidR="00FF446F" w:rsidRPr="00E37CC0" w:rsidRDefault="00FF446F" w:rsidP="00AE7B6F">
          <w:pPr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3107" w:type="dxa"/>
        </w:tcPr>
        <w:p w14:paraId="62E5DA82" w14:textId="77777777" w:rsidR="00FF446F" w:rsidRPr="00E37CC0" w:rsidRDefault="00FF446F" w:rsidP="00AE7B6F">
          <w:pPr>
            <w:ind w:right="-108"/>
            <w:jc w:val="right"/>
            <w:rPr>
              <w:rFonts w:ascii="Calibri" w:hAnsi="Calibri"/>
              <w:sz w:val="18"/>
              <w:szCs w:val="18"/>
            </w:rPr>
          </w:pPr>
          <w:r w:rsidRPr="00E37CC0">
            <w:rPr>
              <w:rFonts w:ascii="Calibri" w:hAnsi="Calibri"/>
              <w:i/>
              <w:sz w:val="18"/>
              <w:szCs w:val="18"/>
            </w:rPr>
            <w:t>Document valable sans signature</w:t>
          </w:r>
        </w:p>
      </w:tc>
    </w:tr>
  </w:tbl>
  <w:p w14:paraId="446B5F98" w14:textId="77777777" w:rsidR="00FF446F" w:rsidRDefault="00FF44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49E2" w14:textId="77777777" w:rsidR="00723D49" w:rsidRDefault="00723D49">
      <w:r>
        <w:separator/>
      </w:r>
    </w:p>
  </w:footnote>
  <w:footnote w:type="continuationSeparator" w:id="0">
    <w:p w14:paraId="62799A0F" w14:textId="77777777" w:rsidR="00723D49" w:rsidRDefault="00723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EF564" w14:textId="4977EAEE" w:rsidR="00D55ADB" w:rsidRDefault="00D35F5F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87C7BD0" wp14:editId="3D8B38B9">
              <wp:simplePos x="0" y="0"/>
              <wp:positionH relativeFrom="column">
                <wp:posOffset>-499110</wp:posOffset>
              </wp:positionH>
              <wp:positionV relativeFrom="paragraph">
                <wp:posOffset>276225</wp:posOffset>
              </wp:positionV>
              <wp:extent cx="1962150" cy="514350"/>
              <wp:effectExtent l="0" t="0" r="0" b="0"/>
              <wp:wrapNone/>
              <wp:docPr id="2053817360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62150" cy="514350"/>
                        <a:chOff x="0" y="0"/>
                        <a:chExt cx="1962150" cy="514350"/>
                      </a:xfrm>
                    </wpg:grpSpPr>
                    <pic:pic xmlns:pic="http://schemas.openxmlformats.org/drawingml/2006/picture">
                      <pic:nvPicPr>
                        <pic:cNvPr id="481062193" name="Imag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59499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24400507" name="Imag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41" t="14478" r="7814" b="14448"/>
                        <a:stretch>
                          <a:fillRect/>
                        </a:stretch>
                      </pic:blipFill>
                      <pic:spPr bwMode="auto">
                        <a:xfrm>
                          <a:off x="733425" y="0"/>
                          <a:ext cx="1228725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64C024" id="Groupe 1" o:spid="_x0000_s1026" style="position:absolute;margin-left:-39.3pt;margin-top:21.75pt;width:154.5pt;height:40.5pt;z-index:251661312" coordsize="19621,51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top:190;width:5949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">
                <v:imagedata r:id="rId3" o:title=""/>
              </v:shape>
              <v:shape id="Image 2" o:spid="_x0000_s1028" type="#_x0000_t75" style="position:absolute;left:7334;width:12287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">
                <v:imagedata r:id="rId4" o:title="" croptop="9488f" cropbottom="9469f" cropleft="4745f" cropright="5121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1110"/>
    <w:multiLevelType w:val="hybridMultilevel"/>
    <w:tmpl w:val="CA907E62"/>
    <w:lvl w:ilvl="0" w:tplc="7AF69BA0">
      <w:numFmt w:val="bullet"/>
      <w:lvlText w:val="-"/>
      <w:lvlJc w:val="left"/>
      <w:pPr>
        <w:ind w:left="720" w:hanging="360"/>
      </w:pPr>
      <w:rPr>
        <w:rFonts w:ascii="Bahnschrift Light" w:eastAsia="Times New Roman" w:hAnsi="Bahnschrift Light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91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78"/>
  <w:drawingGridVerticalSpacing w:val="106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EF"/>
    <w:rsid w:val="00011009"/>
    <w:rsid w:val="000178CF"/>
    <w:rsid w:val="0003101D"/>
    <w:rsid w:val="00050ACD"/>
    <w:rsid w:val="000556CA"/>
    <w:rsid w:val="000634CD"/>
    <w:rsid w:val="0007136E"/>
    <w:rsid w:val="00077EFD"/>
    <w:rsid w:val="000869A0"/>
    <w:rsid w:val="000B2EA0"/>
    <w:rsid w:val="000B6DCD"/>
    <w:rsid w:val="000C14B3"/>
    <w:rsid w:val="000C53E6"/>
    <w:rsid w:val="000D0E4B"/>
    <w:rsid w:val="000F786F"/>
    <w:rsid w:val="0010768A"/>
    <w:rsid w:val="00111534"/>
    <w:rsid w:val="00113F46"/>
    <w:rsid w:val="0014387E"/>
    <w:rsid w:val="0014759A"/>
    <w:rsid w:val="00152F51"/>
    <w:rsid w:val="0015689B"/>
    <w:rsid w:val="00177A3B"/>
    <w:rsid w:val="00183DBC"/>
    <w:rsid w:val="00183F80"/>
    <w:rsid w:val="00184988"/>
    <w:rsid w:val="00187C79"/>
    <w:rsid w:val="0020638A"/>
    <w:rsid w:val="00212116"/>
    <w:rsid w:val="00213D44"/>
    <w:rsid w:val="00222B44"/>
    <w:rsid w:val="00247D05"/>
    <w:rsid w:val="00262ED3"/>
    <w:rsid w:val="00265C4C"/>
    <w:rsid w:val="00272648"/>
    <w:rsid w:val="00273211"/>
    <w:rsid w:val="002A3AB4"/>
    <w:rsid w:val="002A4AC5"/>
    <w:rsid w:val="002E53EF"/>
    <w:rsid w:val="002E7E27"/>
    <w:rsid w:val="002F36E3"/>
    <w:rsid w:val="00303D1C"/>
    <w:rsid w:val="00326CE8"/>
    <w:rsid w:val="003331A5"/>
    <w:rsid w:val="0033766C"/>
    <w:rsid w:val="00342786"/>
    <w:rsid w:val="003876E3"/>
    <w:rsid w:val="003A3E2B"/>
    <w:rsid w:val="003A625B"/>
    <w:rsid w:val="003B11EE"/>
    <w:rsid w:val="003B3B5A"/>
    <w:rsid w:val="003F4176"/>
    <w:rsid w:val="00404238"/>
    <w:rsid w:val="00411D16"/>
    <w:rsid w:val="00434C41"/>
    <w:rsid w:val="004B1A95"/>
    <w:rsid w:val="004B4DB8"/>
    <w:rsid w:val="004C1752"/>
    <w:rsid w:val="004C1A97"/>
    <w:rsid w:val="004C2A45"/>
    <w:rsid w:val="004C67A4"/>
    <w:rsid w:val="004D1434"/>
    <w:rsid w:val="004D4A5D"/>
    <w:rsid w:val="004E66E4"/>
    <w:rsid w:val="005032EA"/>
    <w:rsid w:val="0051215E"/>
    <w:rsid w:val="005174C6"/>
    <w:rsid w:val="005279D4"/>
    <w:rsid w:val="0053542A"/>
    <w:rsid w:val="00541A35"/>
    <w:rsid w:val="00541EF1"/>
    <w:rsid w:val="00545D34"/>
    <w:rsid w:val="00553858"/>
    <w:rsid w:val="00564D0F"/>
    <w:rsid w:val="005711F1"/>
    <w:rsid w:val="0057740A"/>
    <w:rsid w:val="005A5A32"/>
    <w:rsid w:val="005B3B18"/>
    <w:rsid w:val="005B7DD0"/>
    <w:rsid w:val="005C5DB3"/>
    <w:rsid w:val="005D740D"/>
    <w:rsid w:val="005E5D45"/>
    <w:rsid w:val="005F79BB"/>
    <w:rsid w:val="00603272"/>
    <w:rsid w:val="00633180"/>
    <w:rsid w:val="006530E3"/>
    <w:rsid w:val="00670EB0"/>
    <w:rsid w:val="0067408E"/>
    <w:rsid w:val="00674B30"/>
    <w:rsid w:val="00674B87"/>
    <w:rsid w:val="00680F1E"/>
    <w:rsid w:val="006A61D1"/>
    <w:rsid w:val="006C2C6C"/>
    <w:rsid w:val="00705523"/>
    <w:rsid w:val="007157B7"/>
    <w:rsid w:val="00720754"/>
    <w:rsid w:val="00723D49"/>
    <w:rsid w:val="0073099A"/>
    <w:rsid w:val="0073121B"/>
    <w:rsid w:val="00731397"/>
    <w:rsid w:val="007353C2"/>
    <w:rsid w:val="0074342A"/>
    <w:rsid w:val="00774540"/>
    <w:rsid w:val="00781705"/>
    <w:rsid w:val="00786E46"/>
    <w:rsid w:val="007954CA"/>
    <w:rsid w:val="007A1BCF"/>
    <w:rsid w:val="007A66FC"/>
    <w:rsid w:val="007C64D7"/>
    <w:rsid w:val="0081641D"/>
    <w:rsid w:val="00831F55"/>
    <w:rsid w:val="00836DD4"/>
    <w:rsid w:val="00840683"/>
    <w:rsid w:val="00851E5F"/>
    <w:rsid w:val="00857966"/>
    <w:rsid w:val="00862EB7"/>
    <w:rsid w:val="00882AEA"/>
    <w:rsid w:val="008A0CE8"/>
    <w:rsid w:val="008A1334"/>
    <w:rsid w:val="008A4AFA"/>
    <w:rsid w:val="008C7AB0"/>
    <w:rsid w:val="008D0430"/>
    <w:rsid w:val="008D4E2C"/>
    <w:rsid w:val="008D5F4C"/>
    <w:rsid w:val="008E4EB0"/>
    <w:rsid w:val="008E75D6"/>
    <w:rsid w:val="00902D8B"/>
    <w:rsid w:val="009172C7"/>
    <w:rsid w:val="00942F8C"/>
    <w:rsid w:val="009451D4"/>
    <w:rsid w:val="009566F9"/>
    <w:rsid w:val="009626BA"/>
    <w:rsid w:val="00986737"/>
    <w:rsid w:val="00994002"/>
    <w:rsid w:val="009C345A"/>
    <w:rsid w:val="009C548F"/>
    <w:rsid w:val="009D2840"/>
    <w:rsid w:val="009D2CF7"/>
    <w:rsid w:val="009E4416"/>
    <w:rsid w:val="009F317C"/>
    <w:rsid w:val="009F3A07"/>
    <w:rsid w:val="009F4240"/>
    <w:rsid w:val="00A16E23"/>
    <w:rsid w:val="00A2019F"/>
    <w:rsid w:val="00A26A37"/>
    <w:rsid w:val="00A561ED"/>
    <w:rsid w:val="00A57089"/>
    <w:rsid w:val="00A760E6"/>
    <w:rsid w:val="00A8269B"/>
    <w:rsid w:val="00A93E26"/>
    <w:rsid w:val="00AB4CDE"/>
    <w:rsid w:val="00B139C0"/>
    <w:rsid w:val="00B13FEF"/>
    <w:rsid w:val="00B540C4"/>
    <w:rsid w:val="00B619B5"/>
    <w:rsid w:val="00B75E95"/>
    <w:rsid w:val="00B84663"/>
    <w:rsid w:val="00B87C9F"/>
    <w:rsid w:val="00B90B9C"/>
    <w:rsid w:val="00B94750"/>
    <w:rsid w:val="00BA159B"/>
    <w:rsid w:val="00BA32B6"/>
    <w:rsid w:val="00BD757C"/>
    <w:rsid w:val="00BE3F17"/>
    <w:rsid w:val="00BE5FB5"/>
    <w:rsid w:val="00BF5801"/>
    <w:rsid w:val="00C03443"/>
    <w:rsid w:val="00C06C77"/>
    <w:rsid w:val="00C23B2E"/>
    <w:rsid w:val="00C33CFD"/>
    <w:rsid w:val="00C401AA"/>
    <w:rsid w:val="00C570D0"/>
    <w:rsid w:val="00C734D9"/>
    <w:rsid w:val="00C86DD2"/>
    <w:rsid w:val="00CA680B"/>
    <w:rsid w:val="00CB046E"/>
    <w:rsid w:val="00CB1A19"/>
    <w:rsid w:val="00CC79CD"/>
    <w:rsid w:val="00D16A33"/>
    <w:rsid w:val="00D174C2"/>
    <w:rsid w:val="00D2300B"/>
    <w:rsid w:val="00D335AA"/>
    <w:rsid w:val="00D35F5F"/>
    <w:rsid w:val="00D55ADB"/>
    <w:rsid w:val="00D82B4D"/>
    <w:rsid w:val="00D90B81"/>
    <w:rsid w:val="00DA55AC"/>
    <w:rsid w:val="00DB5823"/>
    <w:rsid w:val="00DD20C2"/>
    <w:rsid w:val="00DD52D0"/>
    <w:rsid w:val="00DF1015"/>
    <w:rsid w:val="00E10BDE"/>
    <w:rsid w:val="00E30F61"/>
    <w:rsid w:val="00E35822"/>
    <w:rsid w:val="00E35D3B"/>
    <w:rsid w:val="00E41A7B"/>
    <w:rsid w:val="00E45C5A"/>
    <w:rsid w:val="00E76B3E"/>
    <w:rsid w:val="00E83974"/>
    <w:rsid w:val="00E85178"/>
    <w:rsid w:val="00EC7D9E"/>
    <w:rsid w:val="00ED25FE"/>
    <w:rsid w:val="00ED754F"/>
    <w:rsid w:val="00EE165D"/>
    <w:rsid w:val="00EE3E3E"/>
    <w:rsid w:val="00EF63CB"/>
    <w:rsid w:val="00EF70D9"/>
    <w:rsid w:val="00F45FE7"/>
    <w:rsid w:val="00F46AC2"/>
    <w:rsid w:val="00F57D4E"/>
    <w:rsid w:val="00F76F05"/>
    <w:rsid w:val="00FB3CA3"/>
    <w:rsid w:val="00FC0456"/>
    <w:rsid w:val="00FC0A77"/>
    <w:rsid w:val="00FE3342"/>
    <w:rsid w:val="00FE45FD"/>
    <w:rsid w:val="00FF08CE"/>
    <w:rsid w:val="00FF446F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D2BA2"/>
  <w15:docId w15:val="{5998C82A-2E1A-4E8A-9C6F-72E31C26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Corpsdelettre">
    <w:name w:val="Corps de lettre"/>
    <w:basedOn w:val="Normal"/>
    <w:pPr>
      <w:spacing w:after="240"/>
      <w:jc w:val="both"/>
    </w:pPr>
  </w:style>
  <w:style w:type="paragraph" w:styleId="Textedebulles">
    <w:name w:val="Balloon Text"/>
    <w:basedOn w:val="Normal"/>
    <w:link w:val="TextedebullesCar"/>
    <w:rsid w:val="009566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566F9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956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273211"/>
    <w:rPr>
      <w:rFonts w:ascii="Arial" w:hAnsi="Arial"/>
      <w:lang w:val="fr-FR" w:eastAsia="fr-FR"/>
    </w:rPr>
  </w:style>
  <w:style w:type="paragraph" w:styleId="Paragraphedeliste">
    <w:name w:val="List Paragraph"/>
    <w:basedOn w:val="Normal"/>
    <w:uiPriority w:val="34"/>
    <w:qFormat/>
    <w:rsid w:val="0071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HG\Modeles\e_dossier_usager\1_PERS_Correspondance\Pers_usager_lettr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Pers_usager_lettre</Template>
  <TotalTime>1215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bénéficiaire</vt:lpstr>
    </vt:vector>
  </TitlesOfParts>
  <Company>HG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bénéficiaire</dc:title>
  <dc:subject>Courrier</dc:subject>
  <dc:creator>Fierro, Tatiana</dc:creator>
  <cp:lastModifiedBy>Emma Kayser</cp:lastModifiedBy>
  <cp:revision>10</cp:revision>
  <cp:lastPrinted>2024-10-15T13:13:00Z</cp:lastPrinted>
  <dcterms:created xsi:type="dcterms:W3CDTF">2026-06-30T14:44:00Z</dcterms:created>
  <dcterms:modified xsi:type="dcterms:W3CDTF">2026-07-02T10:05:00Z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HG_OI_BusinessId">
    <vt:i4>0</vt:i4>
  </property>
  <property fmtid="{D5CDD505-2E9C-101B-9397-08002B2CF9AE}" pid="3" name="eHG_OI_NumberOfSignatures">
    <vt:i4>0</vt:i4>
  </property>
  <property fmtid="{D5CDD505-2E9C-101B-9397-08002B2CF9AE}" pid="4" name="eHG_OI_BusinessTypeId">
    <vt:lpwstr>DossierUsager</vt:lpwstr>
  </property>
  <property fmtid="{D5CDD505-2E9C-101B-9397-08002B2CF9AE}" pid="5" name="eHG_OI_ClassificationPlanLevelA">
    <vt:lpwstr>eDossier usager</vt:lpwstr>
  </property>
  <property fmtid="{D5CDD505-2E9C-101B-9397-08002B2CF9AE}" pid="6" name="eHG_OI_DocType">
    <vt:lpwstr>Pers_Usager_Lettre</vt:lpwstr>
  </property>
  <property fmtid="{D5CDD505-2E9C-101B-9397-08002B2CF9AE}" pid="7" name="eHG_OI_NeutralDocObject">
    <vt:lpwstr/>
  </property>
  <property fmtid="{D5CDD505-2E9C-101B-9397-08002B2CF9AE}" pid="8" name="eHG_OI_NeutralDocKind">
    <vt:lpwstr/>
  </property>
</Properties>
</file>